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7282A" w14:textId="77777777" w:rsidR="00244262" w:rsidRDefault="005618EA">
      <w:pPr>
        <w:pStyle w:val="3"/>
        <w:jc w:val="left"/>
        <w:rPr>
          <w:b w:val="0"/>
          <w:sz w:val="16"/>
        </w:rPr>
      </w:pPr>
      <w:r>
        <w:rPr>
          <w:b w:val="0"/>
          <w:sz w:val="16"/>
        </w:rPr>
        <w:pict w14:anchorId="12BC6D32">
          <v:rect id="_x0000_s1027" style="position:absolute;margin-left:-18pt;margin-top:-59.35pt;width:549pt;height:774pt;z-index:251659264;mso-width-relative:page;mso-height-relative:page" o:allowincell="f" filled="f"/>
        </w:pict>
      </w:r>
      <w:r>
        <w:rPr>
          <w:b w:val="0"/>
          <w:sz w:val="16"/>
        </w:rPr>
        <w:t>ΠΑΡΑΡΤΗΜΑ Ι</w:t>
      </w:r>
    </w:p>
    <w:p w14:paraId="5C6CCAC4" w14:textId="77777777" w:rsidR="00244262" w:rsidRDefault="005618EA">
      <w:pPr>
        <w:pStyle w:val="3"/>
      </w:pPr>
      <w:r>
        <w:t>ΥΠΕΥΘΥΝΗ ΔΗΛΩΣΗ</w:t>
      </w:r>
    </w:p>
    <w:p w14:paraId="54ABB68A" w14:textId="77777777" w:rsidR="00244262" w:rsidRDefault="005618EA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5A86B734" w14:textId="77777777" w:rsidR="00244262" w:rsidRDefault="00244262">
      <w:pPr>
        <w:pStyle w:val="a7"/>
        <w:tabs>
          <w:tab w:val="clear" w:pos="4153"/>
          <w:tab w:val="clear" w:pos="8306"/>
        </w:tabs>
      </w:pPr>
    </w:p>
    <w:p w14:paraId="7D2F3561" w14:textId="77777777" w:rsidR="00244262" w:rsidRDefault="005618EA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171FD53C" w14:textId="77777777" w:rsidR="00244262" w:rsidRDefault="00244262">
      <w:pPr>
        <w:pStyle w:val="a4"/>
        <w:jc w:val="left"/>
        <w:rPr>
          <w:sz w:val="22"/>
        </w:rPr>
      </w:pPr>
    </w:p>
    <w:p w14:paraId="3B44102D" w14:textId="77777777" w:rsidR="00244262" w:rsidRDefault="00244262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244262" w14:paraId="2821814B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3D2D5CB9" w14:textId="77777777" w:rsidR="00244262" w:rsidRDefault="005618EA">
            <w:pPr>
              <w:spacing w:before="240"/>
              <w:ind w:right="-687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ΠΡΟΣ</w:t>
            </w:r>
            <w:r>
              <w:rPr>
                <w:rFonts w:ascii="Arial" w:hAnsi="Arial"/>
                <w:sz w:val="20"/>
                <w:vertAlign w:val="superscript"/>
              </w:rPr>
              <w:t>(1)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04AFEE6" w14:textId="77777777" w:rsidR="00244262" w:rsidRDefault="00244262">
            <w:pPr>
              <w:spacing w:before="240"/>
              <w:ind w:right="-6878"/>
              <w:rPr>
                <w:rFonts w:ascii="Arial" w:hAnsi="Arial"/>
                <w:sz w:val="16"/>
              </w:rPr>
            </w:pPr>
          </w:p>
        </w:tc>
      </w:tr>
      <w:tr w:rsidR="00244262" w14:paraId="4D750FFB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2869D584" w14:textId="77777777" w:rsidR="00244262" w:rsidRDefault="005618EA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7F30F66D" w14:textId="77777777" w:rsidR="00244262" w:rsidRDefault="00244262">
            <w:pPr>
              <w:spacing w:before="240"/>
              <w:ind w:right="-6878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146AACC2" w14:textId="77777777" w:rsidR="00244262" w:rsidRDefault="005618EA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5B725D60" w14:textId="77777777" w:rsidR="00244262" w:rsidRDefault="00244262">
            <w:pPr>
              <w:spacing w:before="240"/>
              <w:ind w:right="-6878"/>
              <w:rPr>
                <w:rFonts w:ascii="Arial" w:hAnsi="Arial"/>
                <w:sz w:val="16"/>
              </w:rPr>
            </w:pPr>
          </w:p>
        </w:tc>
      </w:tr>
      <w:tr w:rsidR="00244262" w14:paraId="53993BF4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1EF2DD70" w14:textId="77777777" w:rsidR="00244262" w:rsidRDefault="005618EA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6625CF94" w14:textId="77777777" w:rsidR="00244262" w:rsidRDefault="00244262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244262" w14:paraId="7B131C46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89DDBA7" w14:textId="77777777" w:rsidR="00244262" w:rsidRDefault="005618EA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1B00719C" w14:textId="77777777" w:rsidR="00244262" w:rsidRDefault="00244262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244262" w14:paraId="7367140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2730A8E2" w14:textId="77777777" w:rsidR="00244262" w:rsidRDefault="005618EA">
            <w:pPr>
              <w:spacing w:before="240"/>
              <w:ind w:right="-233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Ημερομηνία γέννησης</w:t>
            </w:r>
            <w:r>
              <w:rPr>
                <w:rFonts w:ascii="Arial" w:hAnsi="Arial"/>
                <w:sz w:val="16"/>
                <w:vertAlign w:val="superscript"/>
              </w:rPr>
              <w:t>(2)</w:t>
            </w:r>
            <w:r>
              <w:rPr>
                <w:rFonts w:ascii="Arial" w:hAnsi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10CBBEE5" w14:textId="77777777" w:rsidR="00244262" w:rsidRDefault="00244262">
            <w:pPr>
              <w:spacing w:before="240"/>
              <w:ind w:right="-2332"/>
              <w:rPr>
                <w:rFonts w:ascii="Arial" w:hAnsi="Arial"/>
                <w:sz w:val="16"/>
              </w:rPr>
            </w:pPr>
          </w:p>
        </w:tc>
      </w:tr>
      <w:tr w:rsidR="00244262" w14:paraId="02BD1229" w14:textId="77777777">
        <w:trPr>
          <w:gridAfter w:val="1"/>
          <w:wAfter w:w="6" w:type="dxa"/>
          <w:cantSplit/>
          <w:trHeight w:val="355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63A0" w14:textId="77777777" w:rsidR="00244262" w:rsidRDefault="005618EA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E08C" w14:textId="77777777" w:rsidR="00244262" w:rsidRDefault="00244262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244262" w14:paraId="7C2DB34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2A6E6452" w14:textId="77777777" w:rsidR="00244262" w:rsidRDefault="005618EA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680B64D2" w14:textId="77777777" w:rsidR="00244262" w:rsidRDefault="00244262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1827C4A0" w14:textId="77777777" w:rsidR="00244262" w:rsidRDefault="005618EA">
            <w:pPr>
              <w:spacing w:before="240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Τηλ</w:t>
            </w:r>
            <w:proofErr w:type="spellEnd"/>
            <w:r>
              <w:rPr>
                <w:rFonts w:ascii="Arial" w:hAnsi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48AEFD06" w14:textId="77777777" w:rsidR="00244262" w:rsidRDefault="00244262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244262" w14:paraId="591E1C35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0043C4C6" w14:textId="77777777" w:rsidR="00244262" w:rsidRDefault="005618EA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2E09DE5" w14:textId="77777777" w:rsidR="00244262" w:rsidRDefault="00244262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</w:tcPr>
          <w:p w14:paraId="3E163C59" w14:textId="77777777" w:rsidR="00244262" w:rsidRDefault="005618EA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7616089B" w14:textId="77777777" w:rsidR="00244262" w:rsidRDefault="00244262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</w:tcPr>
          <w:p w14:paraId="46552030" w14:textId="77777777" w:rsidR="00244262" w:rsidRDefault="005618EA">
            <w:pPr>
              <w:spacing w:before="240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Αριθ</w:t>
            </w:r>
            <w:proofErr w:type="spellEnd"/>
            <w:r>
              <w:rPr>
                <w:rFonts w:ascii="Arial" w:hAnsi="Arial"/>
                <w:sz w:val="16"/>
              </w:rPr>
              <w:t>:</w:t>
            </w:r>
          </w:p>
        </w:tc>
        <w:tc>
          <w:tcPr>
            <w:tcW w:w="540" w:type="dxa"/>
          </w:tcPr>
          <w:p w14:paraId="4AC0B145" w14:textId="77777777" w:rsidR="00244262" w:rsidRDefault="00244262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540" w:type="dxa"/>
          </w:tcPr>
          <w:p w14:paraId="5D5D8A1E" w14:textId="77777777" w:rsidR="00244262" w:rsidRDefault="005618EA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ΤΚ:</w:t>
            </w:r>
          </w:p>
        </w:tc>
        <w:tc>
          <w:tcPr>
            <w:tcW w:w="1291" w:type="dxa"/>
          </w:tcPr>
          <w:p w14:paraId="688889DF" w14:textId="77777777" w:rsidR="00244262" w:rsidRDefault="00244262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244262" w14:paraId="6F79A4C8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732D022E" w14:textId="77777777" w:rsidR="00244262" w:rsidRDefault="005618EA">
            <w:pPr>
              <w:spacing w:before="240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Αρ</w:t>
            </w:r>
            <w:proofErr w:type="spellEnd"/>
            <w:r>
              <w:rPr>
                <w:rFonts w:ascii="Arial" w:hAnsi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/>
                <w:sz w:val="16"/>
              </w:rPr>
              <w:t xml:space="preserve"> (</w:t>
            </w:r>
            <w:r>
              <w:rPr>
                <w:rFonts w:ascii="Arial" w:hAnsi="Arial"/>
                <w:sz w:val="16"/>
                <w:lang w:val="en-US"/>
              </w:rPr>
              <w:t>Fax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20B99241" w14:textId="77777777" w:rsidR="00244262" w:rsidRDefault="00244262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0A2C7EB0" w14:textId="77777777" w:rsidR="00244262" w:rsidRDefault="005618E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Δ/</w:t>
            </w:r>
            <w:proofErr w:type="spellStart"/>
            <w:r>
              <w:rPr>
                <w:rFonts w:ascii="Arial" w:hAnsi="Arial"/>
                <w:sz w:val="16"/>
              </w:rPr>
              <w:t>νση</w:t>
            </w:r>
            <w:proofErr w:type="spellEnd"/>
            <w:r>
              <w:rPr>
                <w:rFonts w:ascii="Arial" w:hAnsi="Arial"/>
                <w:sz w:val="16"/>
              </w:rPr>
              <w:t xml:space="preserve"> Ηλεκτρ. Ταχυδρομείου</w:t>
            </w:r>
          </w:p>
          <w:p w14:paraId="6804ECD1" w14:textId="77777777" w:rsidR="00244262" w:rsidRDefault="005618E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(Ε</w:t>
            </w:r>
            <w:r>
              <w:rPr>
                <w:rFonts w:ascii="Arial" w:hAnsi="Arial"/>
                <w:sz w:val="16"/>
                <w:lang w:val="en-US"/>
              </w:rPr>
              <w:t>mail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1FFE07B0" w14:textId="77777777" w:rsidR="00244262" w:rsidRDefault="00244262">
            <w:pPr>
              <w:spacing w:before="240"/>
              <w:rPr>
                <w:rFonts w:ascii="Arial" w:hAnsi="Arial"/>
                <w:sz w:val="16"/>
              </w:rPr>
            </w:pPr>
          </w:p>
        </w:tc>
      </w:tr>
    </w:tbl>
    <w:p w14:paraId="28B36F30" w14:textId="77777777" w:rsidR="00244262" w:rsidRDefault="00244262">
      <w:pPr>
        <w:rPr>
          <w:rFonts w:ascii="Arial" w:hAnsi="Arial"/>
          <w:b/>
          <w:sz w:val="20"/>
          <w:szCs w:val="20"/>
        </w:rPr>
      </w:pPr>
    </w:p>
    <w:p w14:paraId="06BD58E3" w14:textId="77777777" w:rsidR="00244262" w:rsidRDefault="00244262">
      <w:pPr>
        <w:rPr>
          <w:sz w:val="16"/>
        </w:rPr>
      </w:pPr>
    </w:p>
    <w:p w14:paraId="2907A4C7" w14:textId="77777777" w:rsidR="00244262" w:rsidRDefault="00244262">
      <w:pPr>
        <w:sectPr w:rsidR="00244262">
          <w:headerReference w:type="default" r:id="rId7"/>
          <w:pgSz w:w="11906" w:h="16838"/>
          <w:pgMar w:top="1440" w:right="851" w:bottom="1440" w:left="851" w:header="720" w:footer="720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0"/>
      </w:tblGrid>
      <w:tr w:rsidR="00244262" w14:paraId="09004519" w14:textId="7777777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2549357E" w14:textId="77777777" w:rsidR="00244262" w:rsidRDefault="00244262">
            <w:pPr>
              <w:ind w:right="124"/>
              <w:rPr>
                <w:rFonts w:ascii="Arial" w:hAnsi="Arial"/>
                <w:sz w:val="18"/>
              </w:rPr>
            </w:pPr>
          </w:p>
          <w:p w14:paraId="0495FC64" w14:textId="77777777" w:rsidR="00244262" w:rsidRDefault="005618EA">
            <w:pPr>
              <w:ind w:right="12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/>
                <w:sz w:val="18"/>
                <w:vertAlign w:val="superscript"/>
              </w:rPr>
              <w:t>(3</w:t>
            </w:r>
            <w:r>
              <w:rPr>
                <w:rFonts w:ascii="Arial" w:hAnsi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244262" w14:paraId="158352AB" w14:textId="77777777">
        <w:trPr>
          <w:trHeight w:val="1427"/>
        </w:trPr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1F7E20F" w14:textId="7CE921E5" w:rsidR="00244262" w:rsidRDefault="005618EA">
            <w:pPr>
              <w:pStyle w:val="Web"/>
              <w:rPr>
                <w:rStyle w:val="a8"/>
                <w:rFonts w:ascii="Georgia" w:hAnsi="Georgia"/>
                <w:color w:val="333333"/>
                <w:sz w:val="20"/>
                <w:szCs w:val="20"/>
              </w:rPr>
            </w:pPr>
            <w:r>
              <w:rPr>
                <w:rStyle w:val="a8"/>
                <w:rFonts w:ascii="Georgia" w:hAnsi="Georgia"/>
                <w:color w:val="333333"/>
                <w:sz w:val="20"/>
                <w:szCs w:val="20"/>
              </w:rPr>
              <w:t xml:space="preserve">Α) </w:t>
            </w:r>
            <w:r>
              <w:rPr>
                <w:rStyle w:val="a8"/>
              </w:rPr>
              <w:t>Έχω λάβει γνώση ότι για όσο χρονικό διάστημα διαρκεί η αναστολή των σπουδών μου, δε φέρω την ιδιότητα του/της φοιτητή/</w:t>
            </w:r>
            <w:proofErr w:type="spellStart"/>
            <w:r>
              <w:rPr>
                <w:rStyle w:val="a8"/>
              </w:rPr>
              <w:t>τριας</w:t>
            </w:r>
            <w:proofErr w:type="spellEnd"/>
            <w:r>
              <w:rPr>
                <w:rStyle w:val="a8"/>
              </w:rPr>
              <w:t xml:space="preserve">. </w:t>
            </w:r>
            <w:r>
              <w:rPr>
                <w:rStyle w:val="a8"/>
                <w:rFonts w:ascii="Georgia" w:hAnsi="Georgia"/>
                <w:color w:val="333333"/>
                <w:sz w:val="20"/>
                <w:szCs w:val="20"/>
              </w:rPr>
              <w:t xml:space="preserve">Β) Δεν έχω καταθέσει βεβαίωση σπουδών </w:t>
            </w:r>
            <w:r>
              <w:rPr>
                <w:rStyle w:val="a8"/>
                <w:rFonts w:ascii="Georgia" w:hAnsi="Georgia"/>
                <w:color w:val="333333"/>
                <w:sz w:val="20"/>
                <w:szCs w:val="20"/>
              </w:rPr>
              <w:t>μου</w:t>
            </w:r>
            <w:r>
              <w:rPr>
                <w:rStyle w:val="a8"/>
                <w:rFonts w:ascii="Georgia" w:hAnsi="Georgia"/>
                <w:color w:val="333333"/>
                <w:sz w:val="20"/>
                <w:szCs w:val="20"/>
              </w:rPr>
              <w:t xml:space="preserve"> </w:t>
            </w:r>
            <w:r>
              <w:rPr>
                <w:rStyle w:val="a8"/>
                <w:rFonts w:ascii="Georgia" w:hAnsi="Georgia"/>
                <w:color w:val="333333"/>
                <w:sz w:val="20"/>
                <w:szCs w:val="20"/>
              </w:rPr>
              <w:t>για το ακαδημαϊκό έτος (202</w:t>
            </w:r>
            <w:r w:rsidR="00A5342A">
              <w:rPr>
                <w:rStyle w:val="a8"/>
                <w:rFonts w:ascii="Georgia" w:hAnsi="Georgia"/>
                <w:color w:val="333333"/>
                <w:sz w:val="20"/>
                <w:szCs w:val="20"/>
              </w:rPr>
              <w:t>6</w:t>
            </w:r>
            <w:r>
              <w:rPr>
                <w:rStyle w:val="a8"/>
                <w:rFonts w:ascii="Georgia" w:hAnsi="Georgia"/>
                <w:color w:val="333333"/>
                <w:sz w:val="20"/>
                <w:szCs w:val="20"/>
              </w:rPr>
              <w:t>-202</w:t>
            </w:r>
            <w:r w:rsidR="00A5342A">
              <w:rPr>
                <w:rStyle w:val="a8"/>
                <w:rFonts w:ascii="Georgia" w:hAnsi="Georgia"/>
                <w:color w:val="333333"/>
                <w:sz w:val="20"/>
                <w:szCs w:val="20"/>
              </w:rPr>
              <w:t>7</w:t>
            </w:r>
            <w:r>
              <w:rPr>
                <w:rStyle w:val="a8"/>
                <w:rFonts w:ascii="Georgia" w:hAnsi="Georgia"/>
                <w:color w:val="333333"/>
                <w:sz w:val="20"/>
                <w:szCs w:val="20"/>
              </w:rPr>
              <w:t>) σε οποιοδήποτε τρίτο φορέα ή οργανισμό ή αλλού.</w:t>
            </w:r>
          </w:p>
          <w:p w14:paraId="3DA82FC4" w14:textId="16C642DC" w:rsidR="00244262" w:rsidRDefault="005618EA">
            <w:pPr>
              <w:pStyle w:val="Web"/>
              <w:rPr>
                <w:rStyle w:val="a8"/>
                <w:rFonts w:ascii="Georgia" w:hAnsi="Georgia"/>
                <w:color w:val="333333"/>
                <w:sz w:val="20"/>
                <w:szCs w:val="20"/>
              </w:rPr>
            </w:pPr>
            <w:r>
              <w:rPr>
                <w:rStyle w:val="a8"/>
              </w:rPr>
              <w:t>Γ</w:t>
            </w:r>
            <w:r>
              <w:rPr>
                <w:rStyle w:val="a8"/>
                <w:rFonts w:ascii="Georgia" w:hAnsi="Georgia"/>
                <w:color w:val="333333"/>
                <w:sz w:val="20"/>
                <w:szCs w:val="20"/>
              </w:rPr>
              <w:t xml:space="preserve">) </w:t>
            </w:r>
            <w:r>
              <w:rPr>
                <w:rStyle w:val="a8"/>
                <w:rFonts w:ascii="Georgia" w:hAnsi="Georgia"/>
                <w:color w:val="333333"/>
                <w:sz w:val="20"/>
                <w:szCs w:val="20"/>
              </w:rPr>
              <w:t>Έχω λάβει γνώση ότι στην περίπτωση που έχω καταθέσει τη βεβαίωση σπουδών σε οποιοδήποτε φορέα, οργανισμό, ή αλλού</w:t>
            </w:r>
            <w:r>
              <w:rPr>
                <w:rStyle w:val="a8"/>
                <w:rFonts w:ascii="Georgia" w:hAnsi="Georgia"/>
                <w:color w:val="333333"/>
                <w:sz w:val="20"/>
                <w:szCs w:val="20"/>
              </w:rPr>
              <w:t>,</w:t>
            </w:r>
            <w:r>
              <w:rPr>
                <w:rStyle w:val="a8"/>
                <w:rFonts w:ascii="Georgia" w:hAnsi="Georgia"/>
                <w:color w:val="333333"/>
                <w:sz w:val="20"/>
                <w:szCs w:val="20"/>
              </w:rPr>
              <w:t xml:space="preserve"> η βεβαίωση αυτή θα πρέπει να ανακληθεί για όσο χρονικό διάστημα διαρκεί η αναστολή των σπουδών μου και  δεσμεύομαι να την ανακαλέσω.</w:t>
            </w:r>
          </w:p>
          <w:p w14:paraId="3F59A916" w14:textId="6DB885E2" w:rsidR="00A5342A" w:rsidRDefault="00A5342A">
            <w:pPr>
              <w:pStyle w:val="Web"/>
              <w:rPr>
                <w:rStyle w:val="a8"/>
                <w:rFonts w:ascii="Georgia" w:hAnsi="Georgia"/>
                <w:color w:val="333333"/>
                <w:sz w:val="20"/>
                <w:szCs w:val="20"/>
              </w:rPr>
            </w:pPr>
            <w:r>
              <w:rPr>
                <w:rStyle w:val="a8"/>
                <w:rFonts w:ascii="Georgia" w:hAnsi="Georgia"/>
                <w:color w:val="333333"/>
                <w:sz w:val="20"/>
                <w:szCs w:val="20"/>
              </w:rPr>
              <w:t xml:space="preserve">Δεν έχω κάρτα σίτισης </w:t>
            </w:r>
          </w:p>
          <w:p w14:paraId="3720AC61" w14:textId="77777777" w:rsidR="00A5342A" w:rsidRDefault="005618EA" w:rsidP="00A5342A">
            <w:pPr>
              <w:pStyle w:val="Web"/>
              <w:rPr>
                <w:rStyle w:val="a8"/>
              </w:rPr>
            </w:pPr>
            <w:r>
              <w:rPr>
                <w:rFonts w:ascii="Georgia" w:hAnsi="Georgia"/>
                <w:b/>
                <w:color w:val="333333"/>
                <w:sz w:val="20"/>
                <w:szCs w:val="20"/>
              </w:rPr>
              <w:t>Δ</w:t>
            </w:r>
            <w:r>
              <w:rPr>
                <w:rStyle w:val="a8"/>
                <w:b w:val="0"/>
              </w:rPr>
              <w:t>)</w:t>
            </w:r>
            <w:r>
              <w:rPr>
                <w:rStyle w:val="a8"/>
              </w:rPr>
              <w:t> Δεν ο</w:t>
            </w:r>
            <w:r>
              <w:rPr>
                <w:rStyle w:val="a8"/>
              </w:rPr>
              <w:t>φείλω βιβλίο στη βιβλιοθήκη του ΔΙΠΑΕ.</w:t>
            </w:r>
          </w:p>
          <w:p w14:paraId="640B031D" w14:textId="09FC8255" w:rsidR="00244262" w:rsidRDefault="005618EA" w:rsidP="00A5342A">
            <w:pPr>
              <w:pStyle w:val="Web"/>
              <w:rPr>
                <w:rStyle w:val="a8"/>
              </w:rPr>
            </w:pPr>
            <w:r>
              <w:rPr>
                <w:rStyle w:val="a8"/>
              </w:rPr>
              <w:t xml:space="preserve">Ε) </w:t>
            </w:r>
            <w:r>
              <w:rPr>
                <w:rStyle w:val="a8"/>
              </w:rPr>
              <w:t>Αιτούμαι διακοπή σπουδών για προσωπικούς λόγους.</w:t>
            </w:r>
          </w:p>
        </w:tc>
      </w:tr>
    </w:tbl>
    <w:p w14:paraId="6A072982" w14:textId="77777777" w:rsidR="00244262" w:rsidRDefault="005618EA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Ημερομηνία:      ……….20……</w:t>
      </w:r>
    </w:p>
    <w:p w14:paraId="2FD053B1" w14:textId="77777777" w:rsidR="00244262" w:rsidRDefault="00244262">
      <w:pPr>
        <w:pStyle w:val="a5"/>
        <w:ind w:left="0" w:right="484"/>
        <w:jc w:val="right"/>
        <w:rPr>
          <w:sz w:val="16"/>
        </w:rPr>
      </w:pPr>
    </w:p>
    <w:p w14:paraId="6627839E" w14:textId="77777777" w:rsidR="00244262" w:rsidRDefault="005618EA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14F127D5" w14:textId="77777777" w:rsidR="00244262" w:rsidRDefault="00244262">
      <w:pPr>
        <w:pStyle w:val="a5"/>
        <w:ind w:left="0"/>
        <w:rPr>
          <w:sz w:val="16"/>
        </w:rPr>
      </w:pPr>
    </w:p>
    <w:p w14:paraId="0291CB48" w14:textId="77777777" w:rsidR="00244262" w:rsidRDefault="00244262">
      <w:pPr>
        <w:pStyle w:val="a5"/>
        <w:ind w:left="0"/>
        <w:jc w:val="right"/>
        <w:rPr>
          <w:sz w:val="16"/>
        </w:rPr>
      </w:pPr>
    </w:p>
    <w:p w14:paraId="2E3045C6" w14:textId="77777777" w:rsidR="00244262" w:rsidRDefault="005618EA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0CF194C0" w14:textId="77777777" w:rsidR="00244262" w:rsidRDefault="00244262">
      <w:pPr>
        <w:jc w:val="both"/>
        <w:rPr>
          <w:rFonts w:ascii="Arial" w:hAnsi="Arial"/>
          <w:sz w:val="18"/>
        </w:rPr>
      </w:pPr>
    </w:p>
    <w:p w14:paraId="2AE44FBC" w14:textId="77777777" w:rsidR="00244262" w:rsidRDefault="005618EA">
      <w:pPr>
        <w:pStyle w:val="a5"/>
        <w:jc w:val="both"/>
        <w:rPr>
          <w:sz w:val="18"/>
        </w:rPr>
      </w:pPr>
      <w:r>
        <w:rPr>
          <w:sz w:val="18"/>
        </w:rPr>
        <w:t xml:space="preserve">(1) Αναγράφεται από τον ενδιαφερόμενο πολίτη ή Αρχή ή η Υπηρεσία του δημόσιου τομέα, που απευθύνεται η </w:t>
      </w:r>
      <w:r>
        <w:rPr>
          <w:sz w:val="18"/>
        </w:rPr>
        <w:t>αίτηση.</w:t>
      </w:r>
    </w:p>
    <w:p w14:paraId="13D3ABCD" w14:textId="77777777" w:rsidR="00244262" w:rsidRDefault="005618EA">
      <w:pPr>
        <w:pStyle w:val="a5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3A729C68" w14:textId="77777777" w:rsidR="00244262" w:rsidRDefault="005618EA">
      <w:pPr>
        <w:pStyle w:val="a5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</w:t>
      </w:r>
      <w:r>
        <w:rPr>
          <w:sz w:val="18"/>
        </w:rPr>
        <w:t>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59E71FD1" w14:textId="77777777" w:rsidR="00244262" w:rsidRDefault="005618EA">
      <w:pPr>
        <w:pStyle w:val="a5"/>
        <w:jc w:val="both"/>
      </w:pPr>
      <w:r>
        <w:rPr>
          <w:sz w:val="18"/>
        </w:rPr>
        <w:t>(4) Σε περίπτωση ανεπάρκειας χώρου η δήλωση συνεχίζεται στην πίσω όψη της και υπογράφεται από τον δηλούντα ή την δηλούσ</w:t>
      </w:r>
      <w:r>
        <w:rPr>
          <w:sz w:val="18"/>
        </w:rPr>
        <w:t xml:space="preserve">α. </w:t>
      </w:r>
    </w:p>
    <w:sectPr w:rsidR="00244262">
      <w:headerReference w:type="default" r:id="rId8"/>
      <w:type w:val="continuous"/>
      <w:pgSz w:w="11906" w:h="16838"/>
      <w:pgMar w:top="1440" w:right="851" w:bottom="1618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7254D" w14:textId="77777777" w:rsidR="005618EA" w:rsidRDefault="005618EA">
      <w:r>
        <w:separator/>
      </w:r>
    </w:p>
  </w:endnote>
  <w:endnote w:type="continuationSeparator" w:id="0">
    <w:p w14:paraId="53DB2F0F" w14:textId="77777777" w:rsidR="005618EA" w:rsidRDefault="00561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72C85" w14:textId="77777777" w:rsidR="005618EA" w:rsidRDefault="005618EA">
      <w:r>
        <w:separator/>
      </w:r>
    </w:p>
  </w:footnote>
  <w:footnote w:type="continuationSeparator" w:id="0">
    <w:p w14:paraId="1E6384EE" w14:textId="77777777" w:rsidR="005618EA" w:rsidRDefault="00561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5508"/>
      <w:gridCol w:w="4912"/>
    </w:tblGrid>
    <w:tr w:rsidR="00244262" w14:paraId="682115E2" w14:textId="77777777">
      <w:tc>
        <w:tcPr>
          <w:tcW w:w="5508" w:type="dxa"/>
        </w:tcPr>
        <w:p w14:paraId="3E490465" w14:textId="77777777" w:rsidR="00244262" w:rsidRDefault="005618EA">
          <w:pPr>
            <w:pStyle w:val="a7"/>
            <w:jc w:val="right"/>
            <w:rPr>
              <w:b/>
              <w:sz w:val="16"/>
            </w:rPr>
          </w:pPr>
          <w:r>
            <w:rPr>
              <w:rFonts w:ascii="Arial" w:hAnsi="Arial"/>
              <w:noProof/>
              <w:sz w:val="32"/>
            </w:rPr>
            <w:drawing>
              <wp:inline distT="0" distB="0" distL="0" distR="0" wp14:anchorId="55B446B8" wp14:editId="0009D957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Εικόνα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123A782D" w14:textId="77777777" w:rsidR="00244262" w:rsidRDefault="00244262">
          <w:pPr>
            <w:pStyle w:val="a7"/>
            <w:jc w:val="right"/>
            <w:rPr>
              <w:b/>
              <w:sz w:val="16"/>
            </w:rPr>
          </w:pPr>
        </w:p>
      </w:tc>
    </w:tr>
  </w:tbl>
  <w:p w14:paraId="58518080" w14:textId="77777777" w:rsidR="00244262" w:rsidRDefault="005618EA">
    <w:pPr>
      <w:pStyle w:val="a7"/>
      <w:rPr>
        <w:b/>
        <w:sz w:val="16"/>
      </w:rPr>
    </w:pPr>
    <w:r>
      <w:rPr>
        <w:b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6B55E" w14:textId="77777777" w:rsidR="00244262" w:rsidRDefault="005618EA">
    <w:pPr>
      <w:pStyle w:val="a7"/>
      <w:rPr>
        <w:b/>
        <w:sz w:val="16"/>
      </w:rPr>
    </w:pPr>
    <w:r>
      <w:rPr>
        <w:b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922"/>
    <w:rsid w:val="00115B1F"/>
    <w:rsid w:val="00244262"/>
    <w:rsid w:val="0035583D"/>
    <w:rsid w:val="0039657E"/>
    <w:rsid w:val="003C31F6"/>
    <w:rsid w:val="00411F87"/>
    <w:rsid w:val="00461BE1"/>
    <w:rsid w:val="00534AB6"/>
    <w:rsid w:val="005618EA"/>
    <w:rsid w:val="00584FEC"/>
    <w:rsid w:val="005C4B37"/>
    <w:rsid w:val="00617A9C"/>
    <w:rsid w:val="00731850"/>
    <w:rsid w:val="0074624A"/>
    <w:rsid w:val="00847D93"/>
    <w:rsid w:val="008C73F2"/>
    <w:rsid w:val="009249B3"/>
    <w:rsid w:val="00950073"/>
    <w:rsid w:val="00970922"/>
    <w:rsid w:val="00976C2F"/>
    <w:rsid w:val="00A5342A"/>
    <w:rsid w:val="00A66DE4"/>
    <w:rsid w:val="00B23B1C"/>
    <w:rsid w:val="00C36C8B"/>
    <w:rsid w:val="00C9524A"/>
    <w:rsid w:val="00CB0FEC"/>
    <w:rsid w:val="00D144FB"/>
    <w:rsid w:val="00ED1479"/>
    <w:rsid w:val="00F462A1"/>
    <w:rsid w:val="00F510AF"/>
    <w:rsid w:val="00FB408E"/>
    <w:rsid w:val="273345F0"/>
    <w:rsid w:val="36C748EF"/>
    <w:rsid w:val="6A92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76A2013E"/>
  <w15:docId w15:val="{EFFD95AF-6817-4A86-8AE1-00DEBD8D2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a4">
    <w:name w:val="Body Text"/>
    <w:basedOn w:val="a"/>
    <w:semiHidden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5">
    <w:name w:val="Body Text Indent"/>
    <w:basedOn w:val="a"/>
    <w:semiHidden/>
    <w:pPr>
      <w:ind w:left="-180"/>
    </w:pPr>
    <w:rPr>
      <w:rFonts w:ascii="Arial" w:hAnsi="Arial" w:cs="Arial"/>
      <w:sz w:val="20"/>
    </w:rPr>
  </w:style>
  <w:style w:type="paragraph" w:styleId="a6">
    <w:name w:val="footer"/>
    <w:basedOn w:val="a"/>
    <w:semiHidden/>
    <w:pPr>
      <w:tabs>
        <w:tab w:val="center" w:pos="4153"/>
        <w:tab w:val="right" w:pos="8306"/>
      </w:tabs>
    </w:pPr>
  </w:style>
  <w:style w:type="paragraph" w:styleId="a7">
    <w:name w:val="header"/>
    <w:basedOn w:val="a"/>
    <w:semiHidden/>
    <w:pPr>
      <w:tabs>
        <w:tab w:val="center" w:pos="4153"/>
        <w:tab w:val="right" w:pos="8306"/>
      </w:tabs>
    </w:pPr>
  </w:style>
  <w:style w:type="character" w:styleId="-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1211</TotalTime>
  <Pages>1</Pages>
  <Words>300</Words>
  <Characters>1624</Characters>
  <Application>Microsoft Office Word</Application>
  <DocSecurity>0</DocSecurity>
  <Lines>13</Lines>
  <Paragraphs>3</Paragraphs>
  <ScaleCrop>false</ScaleCrop>
  <Company>Γραφείο Διασύνδεσης Α.Π.Θ.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creator>Αστέριος Χατζηχαριστός</dc:creator>
  <cp:lastModifiedBy>Kyriakoudi Ioanna</cp:lastModifiedBy>
  <cp:revision>8</cp:revision>
  <cp:lastPrinted>2002-09-25T08:58:00Z</cp:lastPrinted>
  <dcterms:created xsi:type="dcterms:W3CDTF">2021-12-09T09:30:00Z</dcterms:created>
  <dcterms:modified xsi:type="dcterms:W3CDTF">2026-09-09T10:33:00Z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E47A46AF59C94502824440039AA7ABB8_12</vt:lpwstr>
  </property>
</Properties>
</file>