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012B" w14:textId="61B3569E" w:rsidR="00976C2F" w:rsidRDefault="000366A9">
      <w:pPr>
        <w:pStyle w:val="3"/>
        <w:jc w:val="left"/>
        <w:rPr>
          <w:b w:val="0"/>
          <w:sz w:val="16"/>
        </w:rPr>
      </w:pPr>
      <w:r>
        <w:rPr>
          <w:b w:val="0"/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40AE030" wp14:editId="229C4FEF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0795" r="12065" b="825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D4509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" o:allowincell="f" filled="f"/>
            </w:pict>
          </mc:Fallback>
        </mc:AlternateContent>
      </w:r>
      <w:r w:rsidR="00976C2F">
        <w:rPr>
          <w:b w:val="0"/>
          <w:sz w:val="16"/>
        </w:rPr>
        <w:t>ΠΑΡΑΡΤΗΜΑ Ι</w:t>
      </w:r>
    </w:p>
    <w:p w14:paraId="70A7908E" w14:textId="77777777" w:rsidR="00976C2F" w:rsidRDefault="00976C2F">
      <w:pPr>
        <w:pStyle w:val="3"/>
      </w:pPr>
      <w:r>
        <w:t>ΥΠΕΥΘΥΝΗ ΔΗΛΩΣΗ</w:t>
      </w:r>
    </w:p>
    <w:p w14:paraId="676191CB" w14:textId="77777777" w:rsidR="00976C2F" w:rsidRDefault="00976C2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522FC7A" w14:textId="77777777" w:rsidR="00976C2F" w:rsidRDefault="00976C2F">
      <w:pPr>
        <w:pStyle w:val="a3"/>
        <w:tabs>
          <w:tab w:val="clear" w:pos="4153"/>
          <w:tab w:val="clear" w:pos="8306"/>
        </w:tabs>
      </w:pPr>
    </w:p>
    <w:p w14:paraId="4A3CA518" w14:textId="77777777" w:rsidR="00976C2F" w:rsidRDefault="00976C2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3965C38" w14:textId="77777777" w:rsidR="00976C2F" w:rsidRDefault="00976C2F">
      <w:pPr>
        <w:pStyle w:val="a5"/>
        <w:jc w:val="left"/>
        <w:rPr>
          <w:sz w:val="22"/>
        </w:rPr>
      </w:pPr>
    </w:p>
    <w:p w14:paraId="0A5C834C" w14:textId="77777777" w:rsidR="00976C2F" w:rsidRDefault="00976C2F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76C2F" w14:paraId="37F7AD48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1A25C1DE" w14:textId="77777777" w:rsidR="00976C2F" w:rsidRDefault="00976C2F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4"/>
          </w:tcPr>
          <w:p w14:paraId="358B3186" w14:textId="5445EA60" w:rsidR="00976C2F" w:rsidRDefault="005D19C4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ΤΜΗΜΑ ΕΠΙΣΤΗΜΗΣ ΚΑΙ ΤΕΧΝΟΛΟΓΙΑΣ ΤΡΟΦΙΜΩΜ</w:t>
            </w:r>
          </w:p>
        </w:tc>
      </w:tr>
      <w:tr w:rsidR="00976C2F" w14:paraId="18EA92EA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3BF8790" w14:textId="77777777" w:rsidR="00976C2F" w:rsidRDefault="00976C2F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5C06213" w14:textId="77777777" w:rsidR="00976C2F" w:rsidRDefault="00976C2F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507F46AC" w14:textId="77777777" w:rsidR="00976C2F" w:rsidRDefault="00976C2F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3DC7112C" w14:textId="77777777" w:rsidR="00976C2F" w:rsidRDefault="00976C2F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</w:tr>
      <w:tr w:rsidR="00976C2F" w14:paraId="5E5A5DA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A12CAE2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3DFE42ED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976C2F" w14:paraId="781C42B2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BC6DA08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26A73801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976C2F" w14:paraId="43F48A5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F3799AD" w14:textId="77777777" w:rsidR="00976C2F" w:rsidRDefault="00976C2F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30F7B28" w14:textId="77777777" w:rsidR="00976C2F" w:rsidRDefault="00976C2F">
            <w:pPr>
              <w:spacing w:before="240"/>
              <w:ind w:right="-2332"/>
              <w:rPr>
                <w:rFonts w:ascii="Arial" w:hAnsi="Arial"/>
                <w:sz w:val="16"/>
              </w:rPr>
            </w:pPr>
          </w:p>
        </w:tc>
      </w:tr>
      <w:tr w:rsidR="00976C2F" w14:paraId="3EEFA09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403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517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976C2F" w14:paraId="5C96F715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9EFB305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BB38036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404A76B4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Τηλ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03B89E20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976C2F" w14:paraId="0F815479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2691C915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1DBE60C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2C1535C6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44BCB77C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16D7DFA0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Αριθ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</w:tcPr>
          <w:p w14:paraId="72AAACDA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</w:tcPr>
          <w:p w14:paraId="18B61C16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</w:tcPr>
          <w:p w14:paraId="1D603942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976C2F" w14:paraId="5787CFD7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F9261F9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Αρ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DC57A40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7BEFDF8F" w14:textId="77777777" w:rsidR="00976C2F" w:rsidRDefault="00976C2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</w:t>
            </w:r>
            <w:proofErr w:type="spellStart"/>
            <w:r>
              <w:rPr>
                <w:rFonts w:ascii="Arial" w:hAnsi="Arial"/>
                <w:sz w:val="16"/>
              </w:rPr>
              <w:t>νση</w:t>
            </w:r>
            <w:proofErr w:type="spellEnd"/>
            <w:r>
              <w:rPr>
                <w:rFonts w:ascii="Arial" w:hAnsi="Arial"/>
                <w:sz w:val="16"/>
              </w:rPr>
              <w:t xml:space="preserve"> Ηλεκτρ. Ταχυδρομείου</w:t>
            </w:r>
          </w:p>
          <w:p w14:paraId="3C6069E2" w14:textId="77777777" w:rsidR="00976C2F" w:rsidRDefault="00976C2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(Ε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59CAE388" w14:textId="77777777" w:rsidR="00976C2F" w:rsidRDefault="00976C2F">
            <w:pPr>
              <w:spacing w:before="240"/>
              <w:rPr>
                <w:rFonts w:ascii="Arial" w:hAnsi="Arial"/>
                <w:sz w:val="16"/>
              </w:rPr>
            </w:pPr>
          </w:p>
        </w:tc>
      </w:tr>
    </w:tbl>
    <w:p w14:paraId="103D597A" w14:textId="77777777" w:rsidR="00976C2F" w:rsidRDefault="00976C2F">
      <w:pPr>
        <w:rPr>
          <w:rFonts w:ascii="Arial" w:hAnsi="Arial"/>
          <w:b/>
          <w:sz w:val="28"/>
        </w:rPr>
      </w:pPr>
    </w:p>
    <w:p w14:paraId="1C9E6627" w14:textId="77777777" w:rsidR="00976C2F" w:rsidRDefault="00976C2F">
      <w:pPr>
        <w:rPr>
          <w:sz w:val="16"/>
        </w:rPr>
      </w:pPr>
    </w:p>
    <w:p w14:paraId="03C1AEED" w14:textId="77777777" w:rsidR="00976C2F" w:rsidRDefault="00976C2F">
      <w:pPr>
        <w:sectPr w:rsidR="00976C2F">
          <w:headerReference w:type="default" r:id="rId7"/>
          <w:pgSz w:w="11906" w:h="16838" w:code="9"/>
          <w:pgMar w:top="1440" w:right="851" w:bottom="1440" w:left="851" w:header="720" w:footer="72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976C2F" w14:paraId="30A61D69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38607BE3" w14:textId="77777777" w:rsidR="00976C2F" w:rsidRDefault="00976C2F">
            <w:pPr>
              <w:ind w:right="124"/>
              <w:rPr>
                <w:rFonts w:ascii="Arial" w:hAnsi="Arial"/>
                <w:sz w:val="18"/>
              </w:rPr>
            </w:pPr>
          </w:p>
          <w:p w14:paraId="687D795F" w14:textId="77777777" w:rsidR="00976C2F" w:rsidRDefault="00976C2F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976C2F" w14:paraId="29049830" w14:textId="77777777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FC30E32" w14:textId="2B123E2F" w:rsidR="00976C2F" w:rsidRPr="003C31F6" w:rsidRDefault="000366A9" w:rsidP="00CF1701">
            <w:pPr>
              <w:spacing w:before="60"/>
              <w:ind w:right="12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Επιθυμώ</w:t>
            </w:r>
            <w:r w:rsidR="003C31F6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 xml:space="preserve"> Τη διακοπή αναστολής τ</w:t>
            </w:r>
            <w:r w:rsidR="00C865E9">
              <w:rPr>
                <w:rFonts w:ascii="Arial" w:hAnsi="Arial"/>
                <w:sz w:val="20"/>
              </w:rPr>
              <w:t>ω</w:t>
            </w:r>
            <w:r>
              <w:rPr>
                <w:rFonts w:ascii="Arial" w:hAnsi="Arial"/>
                <w:sz w:val="20"/>
              </w:rPr>
              <w:t xml:space="preserve">ν σπουδών και ζητώ την επαναφορά της φοιτητικής μου ιδιότητας </w:t>
            </w:r>
            <w:r w:rsidR="00C865E9">
              <w:rPr>
                <w:rFonts w:ascii="Arial" w:hAnsi="Arial"/>
                <w:sz w:val="20"/>
              </w:rPr>
              <w:t xml:space="preserve"> για το χειμερινό εξάμηνο </w:t>
            </w:r>
            <w:proofErr w:type="spellStart"/>
            <w:r w:rsidR="00C865E9">
              <w:rPr>
                <w:rFonts w:ascii="Arial" w:hAnsi="Arial"/>
                <w:sz w:val="20"/>
              </w:rPr>
              <w:t>ακαδ.έτος</w:t>
            </w:r>
            <w:proofErr w:type="spellEnd"/>
            <w:r w:rsidR="00C865E9">
              <w:rPr>
                <w:rFonts w:ascii="Arial" w:hAnsi="Arial"/>
                <w:sz w:val="20"/>
              </w:rPr>
              <w:t xml:space="preserve"> 2026-2027</w:t>
            </w:r>
            <w:r w:rsidR="007759F0">
              <w:rPr>
                <w:rFonts w:ascii="Arial" w:hAnsi="Arial"/>
                <w:sz w:val="20"/>
              </w:rPr>
              <w:t xml:space="preserve"> στο Τμήμα επιστήμης και Τεχνολογίας τροφίμων του ΔΙΠΑΕ</w:t>
            </w:r>
          </w:p>
        </w:tc>
      </w:tr>
      <w:tr w:rsidR="00976C2F" w14:paraId="6C2548D7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4F4560" w14:textId="77777777" w:rsidR="00976C2F" w:rsidRDefault="00976C2F">
            <w:pPr>
              <w:spacing w:before="60"/>
              <w:ind w:right="125"/>
              <w:rPr>
                <w:rFonts w:ascii="Arial" w:hAnsi="Arial"/>
                <w:sz w:val="20"/>
              </w:rPr>
            </w:pPr>
          </w:p>
        </w:tc>
      </w:tr>
      <w:tr w:rsidR="00976C2F" w14:paraId="5826C9BD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685F8E" w14:textId="77777777" w:rsidR="00976C2F" w:rsidRDefault="00976C2F">
            <w:pPr>
              <w:spacing w:before="60"/>
              <w:ind w:right="125"/>
              <w:rPr>
                <w:rFonts w:ascii="Arial" w:hAnsi="Arial"/>
                <w:sz w:val="20"/>
              </w:rPr>
            </w:pPr>
          </w:p>
        </w:tc>
      </w:tr>
      <w:tr w:rsidR="00976C2F" w14:paraId="66DFFCE0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3163AF0" w14:textId="77777777" w:rsidR="00976C2F" w:rsidRDefault="00976C2F">
            <w:pPr>
              <w:spacing w:before="60"/>
              <w:ind w:right="125"/>
              <w:rPr>
                <w:rFonts w:ascii="Arial" w:hAnsi="Arial"/>
                <w:sz w:val="20"/>
              </w:rPr>
            </w:pPr>
          </w:p>
        </w:tc>
      </w:tr>
      <w:tr w:rsidR="00976C2F" w14:paraId="0857ACA7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9F50899" w14:textId="77777777" w:rsidR="00976C2F" w:rsidRDefault="00976C2F">
            <w:pPr>
              <w:spacing w:before="60"/>
              <w:ind w:right="125"/>
              <w:rPr>
                <w:rFonts w:ascii="Arial" w:hAnsi="Arial"/>
                <w:sz w:val="20"/>
              </w:rPr>
            </w:pPr>
          </w:p>
        </w:tc>
      </w:tr>
      <w:tr w:rsidR="00976C2F" w14:paraId="2C96B6B8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68738B1" w14:textId="77777777" w:rsidR="00976C2F" w:rsidRDefault="00976C2F">
            <w:pPr>
              <w:spacing w:before="60"/>
              <w:ind w:right="125"/>
              <w:rPr>
                <w:rFonts w:ascii="Arial" w:hAnsi="Arial"/>
                <w:sz w:val="20"/>
              </w:rPr>
            </w:pPr>
          </w:p>
        </w:tc>
      </w:tr>
      <w:tr w:rsidR="00976C2F" w14:paraId="05BFD939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CEC7135" w14:textId="77777777" w:rsidR="00976C2F" w:rsidRDefault="00976C2F">
            <w:pPr>
              <w:spacing w:before="60"/>
              <w:ind w:right="125"/>
              <w:rPr>
                <w:rFonts w:ascii="Arial" w:hAnsi="Arial"/>
                <w:sz w:val="20"/>
              </w:rPr>
            </w:pPr>
          </w:p>
        </w:tc>
      </w:tr>
      <w:tr w:rsidR="00976C2F" w14:paraId="24072414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FD0074" w14:textId="77777777" w:rsidR="00976C2F" w:rsidRDefault="00976C2F">
            <w:pPr>
              <w:spacing w:before="60"/>
              <w:ind w:right="125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(4)</w:t>
            </w:r>
          </w:p>
        </w:tc>
      </w:tr>
    </w:tbl>
    <w:p w14:paraId="40FFE71C" w14:textId="77777777" w:rsidR="00976C2F" w:rsidRDefault="00976C2F"/>
    <w:p w14:paraId="345200D4" w14:textId="77777777" w:rsidR="00976C2F" w:rsidRDefault="00976C2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14:paraId="48F68ED2" w14:textId="77777777" w:rsidR="00976C2F" w:rsidRDefault="00976C2F">
      <w:pPr>
        <w:pStyle w:val="a6"/>
        <w:ind w:left="0" w:right="484"/>
        <w:jc w:val="right"/>
        <w:rPr>
          <w:sz w:val="16"/>
        </w:rPr>
      </w:pPr>
    </w:p>
    <w:p w14:paraId="35D1E4E8" w14:textId="77777777" w:rsidR="00976C2F" w:rsidRDefault="00976C2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0477138" w14:textId="77777777" w:rsidR="00976C2F" w:rsidRDefault="00976C2F">
      <w:pPr>
        <w:pStyle w:val="a6"/>
        <w:ind w:left="0"/>
        <w:jc w:val="right"/>
        <w:rPr>
          <w:sz w:val="16"/>
        </w:rPr>
      </w:pPr>
    </w:p>
    <w:p w14:paraId="5FCF627C" w14:textId="77777777" w:rsidR="00976C2F" w:rsidRDefault="00976C2F">
      <w:pPr>
        <w:pStyle w:val="a6"/>
        <w:ind w:left="0"/>
        <w:jc w:val="right"/>
        <w:rPr>
          <w:sz w:val="16"/>
        </w:rPr>
      </w:pPr>
    </w:p>
    <w:p w14:paraId="32021387" w14:textId="77777777" w:rsidR="00976C2F" w:rsidRDefault="00976C2F">
      <w:pPr>
        <w:pStyle w:val="a6"/>
        <w:ind w:left="0"/>
        <w:jc w:val="right"/>
        <w:rPr>
          <w:sz w:val="16"/>
        </w:rPr>
      </w:pPr>
    </w:p>
    <w:p w14:paraId="14B3EBC6" w14:textId="77777777" w:rsidR="00976C2F" w:rsidRDefault="00976C2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5568DA94" w14:textId="77777777" w:rsidR="00976C2F" w:rsidRDefault="00976C2F">
      <w:pPr>
        <w:jc w:val="both"/>
        <w:rPr>
          <w:rFonts w:ascii="Arial" w:hAnsi="Arial"/>
          <w:sz w:val="18"/>
        </w:rPr>
      </w:pPr>
    </w:p>
    <w:p w14:paraId="32963CD4" w14:textId="77777777" w:rsidR="00976C2F" w:rsidRDefault="00976C2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8A85B6B" w14:textId="77777777" w:rsidR="00976C2F" w:rsidRDefault="00976C2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7DC7FFDE" w14:textId="77777777" w:rsidR="00976C2F" w:rsidRDefault="00976C2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CAFEC58" w14:textId="77777777" w:rsidR="00976C2F" w:rsidRDefault="00976C2F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76C2F">
      <w:headerReference w:type="default" r:id="rId8"/>
      <w:type w:val="continuous"/>
      <w:pgSz w:w="11906" w:h="16838" w:code="9"/>
      <w:pgMar w:top="1440" w:right="851" w:bottom="1618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6ADF4" w14:textId="77777777" w:rsidR="00A07FAF" w:rsidRDefault="00A07FAF">
      <w:r>
        <w:separator/>
      </w:r>
    </w:p>
  </w:endnote>
  <w:endnote w:type="continuationSeparator" w:id="0">
    <w:p w14:paraId="384B2FD7" w14:textId="77777777" w:rsidR="00A07FAF" w:rsidRDefault="00A0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27397" w14:textId="77777777" w:rsidR="00A07FAF" w:rsidRDefault="00A07FAF">
      <w:r>
        <w:separator/>
      </w:r>
    </w:p>
  </w:footnote>
  <w:footnote w:type="continuationSeparator" w:id="0">
    <w:p w14:paraId="79B15C83" w14:textId="77777777" w:rsidR="00A07FAF" w:rsidRDefault="00A07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5508"/>
      <w:gridCol w:w="4912"/>
    </w:tblGrid>
    <w:tr w:rsidR="00976C2F" w14:paraId="598A42DC" w14:textId="77777777">
      <w:tc>
        <w:tcPr>
          <w:tcW w:w="5508" w:type="dxa"/>
        </w:tcPr>
        <w:p w14:paraId="68DB3018" w14:textId="77777777" w:rsidR="00976C2F" w:rsidRDefault="00CF1701">
          <w:pPr>
            <w:pStyle w:val="a3"/>
            <w:jc w:val="right"/>
            <w:rPr>
              <w:b/>
              <w:sz w:val="16"/>
            </w:rPr>
          </w:pPr>
          <w:r>
            <w:rPr>
              <w:rFonts w:ascii="Arial" w:hAnsi="Arial"/>
              <w:noProof/>
              <w:sz w:val="32"/>
            </w:rPr>
            <w:drawing>
              <wp:inline distT="0" distB="0" distL="0" distR="0" wp14:anchorId="0143C69B" wp14:editId="2026E4C8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3BD0EFBF" w14:textId="77777777" w:rsidR="00976C2F" w:rsidRDefault="00976C2F">
          <w:pPr>
            <w:pStyle w:val="a3"/>
            <w:jc w:val="right"/>
            <w:rPr>
              <w:b/>
              <w:sz w:val="16"/>
            </w:rPr>
          </w:pPr>
        </w:p>
      </w:tc>
    </w:tr>
  </w:tbl>
  <w:p w14:paraId="2833CEE9" w14:textId="77777777" w:rsidR="00976C2F" w:rsidRDefault="00976C2F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DF64" w14:textId="77777777" w:rsidR="00976C2F" w:rsidRDefault="00976C2F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2429"/>
    <w:multiLevelType w:val="hybridMultilevel"/>
    <w:tmpl w:val="1C265A4A"/>
    <w:lvl w:ilvl="0" w:tplc="B2F056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B46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E6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5E7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AA33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EE62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3875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26BE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F63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8F0065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1AE75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BA85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B41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BA6B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5641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5076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0D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C02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FD44A32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300CB9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C4AB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AC0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2054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7EA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3C2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1484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44B7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54CC8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A88F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583E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5F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3035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E6F0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826D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3CDF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E66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ECCC1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15744B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868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BE9B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3CA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C634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884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22FF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B62A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7FBE104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A22C0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F45B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2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24E1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16AE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AEE7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261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6CA2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22"/>
    <w:rsid w:val="000366A9"/>
    <w:rsid w:val="000A4E3D"/>
    <w:rsid w:val="003C31F6"/>
    <w:rsid w:val="005D19C4"/>
    <w:rsid w:val="00731850"/>
    <w:rsid w:val="007759F0"/>
    <w:rsid w:val="008A1990"/>
    <w:rsid w:val="00970922"/>
    <w:rsid w:val="00976C2F"/>
    <w:rsid w:val="00A07FAF"/>
    <w:rsid w:val="00B738AD"/>
    <w:rsid w:val="00C865E9"/>
    <w:rsid w:val="00CF1701"/>
    <w:rsid w:val="00EA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6105645C"/>
  <w15:docId w15:val="{EFFD95AF-6817-4A86-8AE1-00DEBD8D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pPr>
      <w:ind w:left="-18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11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>Γραφείο Διασύνδεσης Α.Π.Θ.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Αστέριος Χατζηχαριστός</dc:creator>
  <cp:lastModifiedBy>Kyriakoudi Ioanna</cp:lastModifiedBy>
  <cp:revision>3</cp:revision>
  <cp:lastPrinted>2002-09-25T08:58:00Z</cp:lastPrinted>
  <dcterms:created xsi:type="dcterms:W3CDTF">2026-09-09T11:23:00Z</dcterms:created>
  <dcterms:modified xsi:type="dcterms:W3CDTF">2026-09-09T11:31:00Z</dcterms:modified>
</cp:coreProperties>
</file>